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5C5C44" w:rsidRDefault="00216F0F" w:rsidP="00A050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6BD1" w:rsidRPr="005C5C44" w:rsidRDefault="00D96BD1" w:rsidP="00D96B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5C44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5C5C44">
        <w:rPr>
          <w:rFonts w:ascii="Times New Roman" w:hAnsi="Times New Roman"/>
          <w:b/>
          <w:sz w:val="24"/>
          <w:szCs w:val="24"/>
        </w:rPr>
        <w:t>COMPLEMENTAR</w:t>
      </w:r>
      <w:r w:rsidR="00907FE8" w:rsidRPr="005C5C44">
        <w:rPr>
          <w:rFonts w:ascii="Times New Roman" w:hAnsi="Times New Roman"/>
          <w:b/>
          <w:sz w:val="24"/>
          <w:szCs w:val="24"/>
        </w:rPr>
        <w:t xml:space="preserve"> Nº </w:t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907FE8" w:rsidRPr="005C5C44">
        <w:rPr>
          <w:rFonts w:ascii="Times New Roman" w:hAnsi="Times New Roman"/>
          <w:b/>
          <w:sz w:val="24"/>
          <w:szCs w:val="24"/>
        </w:rPr>
        <w:softHyphen/>
      </w:r>
      <w:r w:rsidR="004F0AE2">
        <w:rPr>
          <w:rFonts w:ascii="Times New Roman" w:hAnsi="Times New Roman"/>
          <w:b/>
          <w:sz w:val="24"/>
          <w:szCs w:val="24"/>
        </w:rPr>
        <w:t>71</w:t>
      </w:r>
      <w:r w:rsidR="00A050BE" w:rsidRPr="005C5C44">
        <w:rPr>
          <w:rFonts w:ascii="Times New Roman" w:hAnsi="Times New Roman"/>
          <w:b/>
          <w:sz w:val="24"/>
          <w:szCs w:val="24"/>
        </w:rPr>
        <w:t xml:space="preserve"> </w:t>
      </w:r>
      <w:r w:rsidR="00907FE8" w:rsidRPr="005C5C44">
        <w:rPr>
          <w:rFonts w:ascii="Times New Roman" w:hAnsi="Times New Roman"/>
          <w:b/>
          <w:sz w:val="24"/>
          <w:szCs w:val="24"/>
        </w:rPr>
        <w:t xml:space="preserve">DE </w:t>
      </w:r>
      <w:r w:rsidR="005C5C44">
        <w:rPr>
          <w:rFonts w:ascii="Times New Roman" w:hAnsi="Times New Roman"/>
          <w:b/>
          <w:sz w:val="24"/>
          <w:szCs w:val="24"/>
        </w:rPr>
        <w:t>0</w:t>
      </w:r>
      <w:r w:rsidR="00E70F68">
        <w:rPr>
          <w:rFonts w:ascii="Times New Roman" w:hAnsi="Times New Roman"/>
          <w:b/>
          <w:sz w:val="24"/>
          <w:szCs w:val="24"/>
        </w:rPr>
        <w:t>7</w:t>
      </w:r>
      <w:bookmarkStart w:id="0" w:name="_GoBack"/>
      <w:bookmarkEnd w:id="0"/>
      <w:r w:rsidR="00793D16" w:rsidRPr="005C5C44">
        <w:rPr>
          <w:rFonts w:ascii="Times New Roman" w:hAnsi="Times New Roman"/>
          <w:b/>
          <w:sz w:val="24"/>
          <w:szCs w:val="24"/>
        </w:rPr>
        <w:t xml:space="preserve"> DE </w:t>
      </w:r>
      <w:r w:rsidR="005C5C44">
        <w:rPr>
          <w:rFonts w:ascii="Times New Roman" w:hAnsi="Times New Roman"/>
          <w:b/>
          <w:sz w:val="24"/>
          <w:szCs w:val="24"/>
        </w:rPr>
        <w:t>OUTRUBRO</w:t>
      </w:r>
      <w:r w:rsidR="00793D16" w:rsidRPr="005C5C44">
        <w:rPr>
          <w:rFonts w:ascii="Times New Roman" w:hAnsi="Times New Roman"/>
          <w:b/>
          <w:sz w:val="24"/>
          <w:szCs w:val="24"/>
        </w:rPr>
        <w:t xml:space="preserve"> DE 2025</w:t>
      </w:r>
      <w:r w:rsidR="00907FE8" w:rsidRPr="005C5C44">
        <w:rPr>
          <w:rFonts w:ascii="Times New Roman" w:hAnsi="Times New Roman"/>
          <w:b/>
          <w:sz w:val="24"/>
          <w:szCs w:val="24"/>
        </w:rPr>
        <w:t>.</w:t>
      </w:r>
    </w:p>
    <w:p w:rsidR="00D96BD1" w:rsidRPr="005C5C44" w:rsidRDefault="00D96BD1" w:rsidP="00D96B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5C5C44" w:rsidRDefault="00D96BD1" w:rsidP="00D96BD1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5C5C44" w:rsidRDefault="00216F0F" w:rsidP="00D96BD1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96BD1" w:rsidRPr="005C5C44" w:rsidRDefault="009E4B29" w:rsidP="009E4B29">
      <w:pPr>
        <w:spacing w:after="0" w:line="240" w:lineRule="auto"/>
        <w:ind w:left="3969"/>
        <w:jc w:val="both"/>
        <w:rPr>
          <w:rFonts w:ascii="Times New Roman" w:hAnsi="Times New Roman"/>
          <w:sz w:val="24"/>
          <w:szCs w:val="24"/>
        </w:rPr>
      </w:pPr>
      <w:r w:rsidRPr="009E4B29">
        <w:rPr>
          <w:rFonts w:ascii="Times New Roman" w:hAnsi="Times New Roman"/>
          <w:b/>
          <w:color w:val="000000"/>
          <w:sz w:val="24"/>
          <w:szCs w:val="24"/>
        </w:rPr>
        <w:t>Dispõe sobre alteração da Lei Complementar Nº 42/2018 que institui o Código Municipal de Meio Ambiente, relativo ao Licenciamento Ambiental e dá outras providencias.</w:t>
      </w:r>
    </w:p>
    <w:p w:rsidR="00216F0F" w:rsidRPr="005C5C44" w:rsidRDefault="00216F0F" w:rsidP="00F5665B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5C5C44" w:rsidRDefault="00D96BD1" w:rsidP="00F5665B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5C5C44">
        <w:rPr>
          <w:rFonts w:ascii="Times New Roman" w:hAnsi="Times New Roman"/>
          <w:sz w:val="24"/>
          <w:szCs w:val="24"/>
        </w:rPr>
        <w:t>O</w:t>
      </w:r>
      <w:r w:rsidR="00216F0F" w:rsidRPr="005C5C44">
        <w:rPr>
          <w:rFonts w:ascii="Times New Roman" w:hAnsi="Times New Roman"/>
          <w:sz w:val="24"/>
          <w:szCs w:val="24"/>
        </w:rPr>
        <w:t xml:space="preserve"> </w:t>
      </w:r>
      <w:r w:rsidRPr="005C5C44">
        <w:rPr>
          <w:rFonts w:ascii="Times New Roman" w:hAnsi="Times New Roman"/>
          <w:sz w:val="24"/>
          <w:szCs w:val="24"/>
        </w:rPr>
        <w:t xml:space="preserve">Excelentíssimo Senhor, </w:t>
      </w:r>
      <w:r w:rsidR="00D90184" w:rsidRPr="005C5C44">
        <w:rPr>
          <w:rFonts w:ascii="Times New Roman" w:hAnsi="Times New Roman"/>
          <w:sz w:val="24"/>
          <w:szCs w:val="24"/>
        </w:rPr>
        <w:t>ADEMIR FELÍCIO GARCIA</w:t>
      </w:r>
      <w:r w:rsidRPr="005C5C44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5C5C44">
        <w:rPr>
          <w:rFonts w:ascii="Times New Roman" w:hAnsi="Times New Roman"/>
          <w:sz w:val="24"/>
          <w:szCs w:val="24"/>
        </w:rPr>
        <w:t>Figueiróp</w:t>
      </w:r>
      <w:r w:rsidR="00216F0F" w:rsidRPr="005C5C44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5C5C44">
        <w:rPr>
          <w:rFonts w:ascii="Times New Roman" w:hAnsi="Times New Roman"/>
          <w:sz w:val="24"/>
          <w:szCs w:val="24"/>
        </w:rPr>
        <w:t xml:space="preserve"> d</w:t>
      </w:r>
      <w:r w:rsidRPr="005C5C44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5C5C44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5C5C44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5C5C44">
        <w:rPr>
          <w:rFonts w:ascii="Times New Roman" w:hAnsi="Times New Roman"/>
          <w:sz w:val="24"/>
          <w:szCs w:val="24"/>
        </w:rPr>
        <w:t xml:space="preserve"> d</w:t>
      </w:r>
      <w:r w:rsidRPr="005C5C44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5C5C44" w:rsidRPr="005C5C44" w:rsidRDefault="005C5C44" w:rsidP="005C5C44">
      <w:pPr>
        <w:pStyle w:val="Default"/>
        <w:spacing w:before="100" w:after="100"/>
        <w:rPr>
          <w:b/>
          <w:bCs/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bCs/>
          <w:color w:val="auto"/>
        </w:rPr>
      </w:pPr>
      <w:r w:rsidRPr="005C5C44">
        <w:rPr>
          <w:b/>
          <w:bCs/>
          <w:color w:val="auto"/>
        </w:rPr>
        <w:t xml:space="preserve">Art. 1º. </w:t>
      </w:r>
      <w:r w:rsidRPr="005C5C44">
        <w:rPr>
          <w:bCs/>
          <w:color w:val="auto"/>
        </w:rPr>
        <w:t>Fica alterado o Artigo 29 e 31 da Lei Complementar Nº 42/2018, Código Municipal do Meio Ambiente que passa a viger com a seguinte redação: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ind w:left="851"/>
        <w:jc w:val="center"/>
        <w:rPr>
          <w:color w:val="auto"/>
        </w:rPr>
      </w:pPr>
      <w:r w:rsidRPr="005C5C44">
        <w:rPr>
          <w:b/>
          <w:bCs/>
          <w:color w:val="auto"/>
        </w:rPr>
        <w:t>SEÇÃO VI</w:t>
      </w:r>
    </w:p>
    <w:p w:rsidR="005C5C44" w:rsidRPr="005C5C44" w:rsidRDefault="005C5C44" w:rsidP="005C5C44">
      <w:pPr>
        <w:pStyle w:val="Default"/>
        <w:spacing w:before="100" w:after="100"/>
        <w:ind w:left="851"/>
        <w:jc w:val="center"/>
        <w:rPr>
          <w:color w:val="auto"/>
        </w:rPr>
      </w:pPr>
      <w:r w:rsidRPr="005C5C44">
        <w:rPr>
          <w:b/>
          <w:bCs/>
          <w:color w:val="auto"/>
        </w:rPr>
        <w:t>DO LICENCIAMENTO AMBIENTAL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29. </w:t>
      </w:r>
      <w:r w:rsidRPr="005C5C44">
        <w:rPr>
          <w:color w:val="auto"/>
        </w:rPr>
        <w:t xml:space="preserve">O Município, no exercício de sua competência, expedirá as seguintes licenças, de caráter obrigatório, respeitadas as competências estadual e federal: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I- Licença Prévia (LP): será concedida na fase preliminar do planejamento do empreendimento ou atividade aprovando sua localização e concepção, atestando a viabilidade ambiental, devendo ser observados os planos municipais, estaduais e federais de uso dos recursos naturais e estabelecendo os requisitos básicos e condicionantes a serem atendidos nas próximas fases de sua implementação;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II- Licença de Instalação (LI): autorizará a instalação do empreendimento ou atividade de acordo com as especificações constantes dos planos, programas e projetos aprovados, incluindo as medidas de controle ambiental e demais condicionantes;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III- Licença de Operação (LO): será concedida depois de cumpridas todas as exigências feitas por ocasião da expedição da LI, autorizando o início do empreendimento ou atividade licenciada e o funcionamento de seus equipamentos de controle ambiental, de acordo com o previsto nas Licenças Prévias (LP) e de Instalação (LI);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IV- Autorização Ambiental (AA): será concedida, na forma do regulamento, estabelecendo as condições de realização ou operação de empreendimentos, atividades, cortes de árvores, pesquisas e serviços de caráter temporário ou para </w:t>
      </w:r>
      <w:r w:rsidRPr="005C5C44">
        <w:rPr>
          <w:color w:val="auto"/>
        </w:rPr>
        <w:lastRenderedPageBreak/>
        <w:t xml:space="preserve">execução de obras que não caracterizem instalações permanentes. Caso o empreendimento, atividade, pesquisa, serviço ou obra de caráter temporário, passe a configurar situação permanente, será exigido o licenciamento ambiental correspondente; </w:t>
      </w:r>
    </w:p>
    <w:p w:rsidR="005C5C44" w:rsidRPr="005C5C44" w:rsidRDefault="005C5C44" w:rsidP="005C5C44">
      <w:pPr>
        <w:pStyle w:val="Default"/>
        <w:spacing w:after="100" w:afterAutospacing="1"/>
        <w:ind w:left="851"/>
        <w:jc w:val="both"/>
        <w:rPr>
          <w:color w:val="auto"/>
        </w:rPr>
      </w:pPr>
      <w:r w:rsidRPr="005C5C44">
        <w:rPr>
          <w:color w:val="auto"/>
        </w:rPr>
        <w:t>V– Licença Especial (LE): Destina-se a permitir a ocorrência de Eventos Especiais assim considerados: o corte de árvores, a utilização de explosivos na construção civil e na extração de minerais, festejos populares, serviços de coleta e transporte de resíduos sólidos e líquidos industriais, colocação de veículos de propaganda e/ou publicidade, entre outros.</w:t>
      </w:r>
    </w:p>
    <w:p w:rsidR="005C5C44" w:rsidRPr="005C5C44" w:rsidRDefault="005C5C44" w:rsidP="005C5C44">
      <w:pPr>
        <w:pStyle w:val="Default"/>
        <w:spacing w:after="100" w:afterAutospacing="1"/>
        <w:ind w:left="851"/>
        <w:jc w:val="both"/>
        <w:rPr>
          <w:color w:val="auto"/>
        </w:rPr>
      </w:pPr>
      <w:r w:rsidRPr="005C5C44">
        <w:rPr>
          <w:color w:val="auto"/>
        </w:rPr>
        <w:t>VI - Licença por Adesão e Compromisso (LAC): licença que autoriza a instalação e a operação de atividade ou empreendimento considerado de reduzido impacto ambiental, mediante apresentação de projeto com anotação de responsabilidade técnica ou equivalente, ou ainda projeto elaborado por entidades públicas de pesquisa e fomento, e adesão e compromisso do empreendedor aos requisitos pré-estabelecidos pela autoridade licenciadora;</w:t>
      </w:r>
    </w:p>
    <w:p w:rsidR="005C5C44" w:rsidRPr="005C5C44" w:rsidRDefault="005C5C44" w:rsidP="005C5C44">
      <w:pPr>
        <w:pStyle w:val="Default"/>
        <w:spacing w:after="100" w:afterAutospacing="1"/>
        <w:ind w:left="851"/>
        <w:jc w:val="both"/>
        <w:rPr>
          <w:color w:val="auto"/>
        </w:rPr>
      </w:pPr>
      <w:r w:rsidRPr="005C5C44">
        <w:rPr>
          <w:color w:val="auto"/>
        </w:rPr>
        <w:t>VII - Licença Ambiental Simplificada (LAS): licença que avalia de forma simplificada a localização, autoriza a instalação e a operação de atividade ou empreendimento, aprova as ações de controle e monitoramento ambiental e estabelece condicionantes ambientais para a sua instalação e operação, na forma do regulamento.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1º.</w:t>
      </w:r>
      <w:r w:rsidRPr="005C5C44">
        <w:rPr>
          <w:rFonts w:ascii="Times New Roman" w:hAnsi="Times New Roman"/>
          <w:color w:val="333333"/>
          <w:sz w:val="24"/>
          <w:szCs w:val="24"/>
        </w:rPr>
        <w:t xml:space="preserve"> As Licenças poderão ser transferidas para outro proprietário, desde que as mesmas estejam dentro do prazo de validade e não tenha havido mudança na atividade inicial licenciada;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2º</w:t>
      </w:r>
      <w:r w:rsidRPr="005C5C44">
        <w:rPr>
          <w:rFonts w:ascii="Times New Roman" w:hAnsi="Times New Roman"/>
          <w:color w:val="333333"/>
          <w:sz w:val="24"/>
          <w:szCs w:val="24"/>
        </w:rPr>
        <w:t xml:space="preserve">. O Município de FIGUEIRÓPOLIS D`OESTE-MT realizará o licenciamento ambiental das atividades elencadas como sujeitas ao licenciamento e controle </w:t>
      </w:r>
      <w:proofErr w:type="gramStart"/>
      <w:r w:rsidRPr="005C5C44">
        <w:rPr>
          <w:rFonts w:ascii="Times New Roman" w:hAnsi="Times New Roman"/>
          <w:color w:val="333333"/>
          <w:sz w:val="24"/>
          <w:szCs w:val="24"/>
        </w:rPr>
        <w:t>ambiental constantes</w:t>
      </w:r>
      <w:proofErr w:type="gramEnd"/>
      <w:r w:rsidRPr="005C5C44">
        <w:rPr>
          <w:rFonts w:ascii="Times New Roman" w:hAnsi="Times New Roman"/>
          <w:color w:val="333333"/>
          <w:sz w:val="24"/>
          <w:szCs w:val="24"/>
        </w:rPr>
        <w:t xml:space="preserve"> do Anexo Único da Resolução CONSEMA nº 41/2021 ou outra que sucede-la, e ainda outras atividades autorizadas pelo Órgão Estadual do Meio Ambiente, cujos efeitos restringem-se ao território municipal.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3º</w:t>
      </w:r>
      <w:r w:rsidRPr="005C5C44">
        <w:rPr>
          <w:rFonts w:ascii="Times New Roman" w:hAnsi="Times New Roman"/>
          <w:color w:val="333333"/>
          <w:sz w:val="24"/>
          <w:szCs w:val="24"/>
        </w:rPr>
        <w:t>. A análise do processo de licenciamento ambiental far-se-á pelo Analista Ambiental, agente público lotado no quadro funcional da Prefeitura, ou do Consórcio Intermunicipal, com curso superior que o habilite para o exercício da função, ou que seja disponibilizado através do Consórcio para o exercício das mesmas funções.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4º</w:t>
      </w:r>
      <w:r w:rsidRPr="005C5C44">
        <w:rPr>
          <w:rFonts w:ascii="Times New Roman" w:hAnsi="Times New Roman"/>
          <w:color w:val="333333"/>
          <w:sz w:val="24"/>
          <w:szCs w:val="24"/>
        </w:rPr>
        <w:t>. O Município de FIGUEIRÓPOLIS D`OESTE-MT poderá celebrar Termo de Cooperação Técnica para a formação de seu quadro funcional, com os demais Municípios do Consórcio Intermunicipal, e/ou instituições de ensino superior, ou outros órgãos de ensino e pesquisa para a análise e decisão no processo de licenciamento ambiental.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lastRenderedPageBreak/>
        <w:t>§ 5º</w:t>
      </w:r>
      <w:r w:rsidRPr="005C5C44">
        <w:rPr>
          <w:rFonts w:ascii="Times New Roman" w:hAnsi="Times New Roman"/>
          <w:color w:val="333333"/>
          <w:sz w:val="24"/>
          <w:szCs w:val="24"/>
        </w:rPr>
        <w:t>. As etapas do processo de licenciamento ambiental serão definidas conforme a complexidade do empreendimento e/ou atividade, sendo regulamentado por ato do Órgão Municipal de Meio Ambiente.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6º.</w:t>
      </w:r>
      <w:r w:rsidRPr="005C5C44">
        <w:rPr>
          <w:rFonts w:ascii="Times New Roman" w:hAnsi="Times New Roman"/>
          <w:color w:val="333333"/>
          <w:sz w:val="24"/>
          <w:szCs w:val="24"/>
        </w:rPr>
        <w:t xml:space="preserve"> A Autorização Ambiental (AA), aplicar-se-á a empreendimentos ou atividades de caráter temporário (transporte de produtos perigosos, pesquisa científica, festival de pesca, desmatamento, exploração florestal, resgate de fauna, uso do fogo controlado, etc.). Caso o empreendimento, atividade, pesquisa, serviço ou obra de caráter temporário, exceda o prazo estabelecido de modo a configurar situação permanente, serão exigidas as licenças ambientais correspondentes, em substituição à Autorização Ambiental expedida.</w:t>
      </w:r>
    </w:p>
    <w:p w:rsidR="005C5C44" w:rsidRPr="005C5C44" w:rsidRDefault="005C5C44" w:rsidP="005C5C4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31 . </w:t>
      </w:r>
      <w:r w:rsidRPr="005C5C44">
        <w:rPr>
          <w:color w:val="auto"/>
        </w:rPr>
        <w:t xml:space="preserve"> Os prazos de validade de cada tipo de licença ou autorização ambiental, observado o cronograma apresentado pelo empreendedor, serão observados os limites máximos de até: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I- Licença Prévia: 3 (três)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II- Licença de Instalação: 3 (três)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III- Licença de Operação: 5 (cinco)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IV- Autorização Ambiental: 2 (dois)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V- Licença Especial: apenas pela data do evento;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VI- Licença por Adesão e Compromisso: 6 (seis) anos;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VII- Licença Ambiental Simplificada: 6 (seis) anos.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§1º. </w:t>
      </w:r>
      <w:r w:rsidRPr="005C5C44">
        <w:rPr>
          <w:color w:val="auto"/>
        </w:rPr>
        <w:t>As atividades e empreendimentos considerados de pequeno e médio impacto, assim definidos no anexo Único da Resolução CONSEMA nº 41/2021 ou daquela que a suceder, e já em funcionamento na data de publicação desta Lei deverão requerer, mediante cadastro do empreendimento a ser instruído com o termo de responsabilidade assinado pelo titular do empreendimento e Anotação de Responsabilidade Técnica ou equivalente do profissional responsável, a Licença de Operação (LO), no prazo de 90 (noventa) dias, a partir da notificação do setor competente, quando da renovação do Alvará de instalação e funcionamento;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>§2</w:t>
      </w:r>
      <w:proofErr w:type="gramStart"/>
      <w:r w:rsidRPr="005C5C44">
        <w:rPr>
          <w:b/>
          <w:bCs/>
          <w:color w:val="auto"/>
        </w:rPr>
        <w:t>º .</w:t>
      </w:r>
      <w:proofErr w:type="gramEnd"/>
      <w:r w:rsidRPr="005C5C44">
        <w:rPr>
          <w:b/>
          <w:bCs/>
          <w:color w:val="auto"/>
        </w:rPr>
        <w:t xml:space="preserve"> </w:t>
      </w:r>
      <w:r w:rsidRPr="005C5C44">
        <w:rPr>
          <w:color w:val="auto"/>
        </w:rPr>
        <w:t xml:space="preserve"> Poderá ser concedida a título precário, autorização para teste, previamente à concessão das respectivas licenças de operação, mediante o pagamento da taxa correspondente a 30% (trinta por cento) do valor da Licença de Operação (LO) e sem prejuízo das demais licenças necessárias ao funcionamento do empreendimento, em caráter excepcional e devidamente fundamentado pelo órgão licenciador, que será estabelecido em razão de necessidade temporária de avaliação da eficiência das condições, restrições e medidas de controle ambiental impostos à atividade ou empreendimento, não podendo, em qualquer hipótese, a autorização exceder o prazo de 180 (cento e oitenta) dias.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lastRenderedPageBreak/>
        <w:t>§ 3º</w:t>
      </w:r>
      <w:r w:rsidRPr="005C5C44">
        <w:rPr>
          <w:color w:val="auto"/>
        </w:rPr>
        <w:t>. Quando a expedição de Licença de Instalação envolver a supressão da cobertura vegetal e remoção da fauna, a Autorização de Desmatamento e de Resgate da fauna serão concedidas pelo órgão responsável pela expedição da respectiva licença.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 4º.</w:t>
      </w:r>
      <w:r w:rsidRPr="005C5C44">
        <w:rPr>
          <w:color w:val="auto"/>
        </w:rPr>
        <w:t xml:space="preserve"> O órgão ambiental poderá estabelecer prazos de validade específicos para a Licença de Operação (LO) de empreendimentos ou atividades que, por sua natureza e peculiaridades, estejam sujeitos a encerramento ou modificação em prazos inferiores.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 5º.</w:t>
      </w:r>
      <w:r w:rsidRPr="005C5C44">
        <w:rPr>
          <w:color w:val="auto"/>
        </w:rPr>
        <w:t xml:space="preserve"> Na renovação da Licença de Operação (LO) de uma atividade ou empreendimento, o órgão ambiental poderá, mediante decisão motivada, aumentar ou diminuir o seu prazo de validade, após avaliação do desempenho ambiental da atividade ou empreendimento no período de vigência anterior, respeitados os limites estabelecidos no inciso III.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 6º.</w:t>
      </w:r>
      <w:r w:rsidRPr="005C5C44">
        <w:rPr>
          <w:color w:val="auto"/>
        </w:rPr>
        <w:t xml:space="preserve"> Nas hipóteses em que o prazo de validade da Licença de Operação LO seja superior a 03 (três) anos, o empreendedor deverá recolher, anualmente, 10% (dez por cento) do valor em UPF/MT da referida licença, a título de pagamento pelos serviços de fiscalização e monitoramento.</w:t>
      </w:r>
    </w:p>
    <w:p w:rsidR="005C5C44" w:rsidRPr="005C5C44" w:rsidRDefault="005C5C44" w:rsidP="005C5C44">
      <w:pPr>
        <w:spacing w:before="100"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bCs/>
          <w:color w:val="auto"/>
        </w:rPr>
      </w:pPr>
      <w:r w:rsidRPr="005C5C44">
        <w:rPr>
          <w:b/>
          <w:bCs/>
          <w:color w:val="auto"/>
        </w:rPr>
        <w:t xml:space="preserve">Art. 2º. </w:t>
      </w:r>
      <w:r w:rsidRPr="005C5C44">
        <w:rPr>
          <w:bCs/>
          <w:color w:val="auto"/>
        </w:rPr>
        <w:t>Fica alterado os incisos I e II do Artigo 234 da Lei Complementar Nº 42/2018, Código Municipal do Meio Ambiente, bem como fica inserido o §4º ao Artigo 234 que passa a viger com a seguinte redação: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  <w:r w:rsidRPr="005C5C44">
        <w:rPr>
          <w:bCs/>
          <w:color w:val="auto"/>
        </w:rPr>
        <w:tab/>
      </w:r>
      <w:r w:rsidRPr="005C5C44">
        <w:rPr>
          <w:color w:val="auto"/>
        </w:rPr>
        <w:t xml:space="preserve">I- </w:t>
      </w:r>
      <w:proofErr w:type="gramStart"/>
      <w:r w:rsidRPr="005C5C44">
        <w:rPr>
          <w:color w:val="auto"/>
        </w:rPr>
        <w:t>advertência</w:t>
      </w:r>
      <w:proofErr w:type="gramEnd"/>
      <w:r w:rsidRPr="005C5C44">
        <w:rPr>
          <w:color w:val="auto"/>
        </w:rPr>
        <w:t xml:space="preserve"> por escrito, em que o infrator será notificado para fazer cessar a irregularidade, sob pena de imposição de outras sanções previstas nesta Lei;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II- multa simples no valor de 1 (uma) até 2.000 (duas mil) Unidades de Padrão Fiscal de Mato Grosso (UPF/MT</w:t>
      </w:r>
      <w:proofErr w:type="gramStart"/>
      <w:r w:rsidRPr="005C5C44">
        <w:rPr>
          <w:color w:val="auto"/>
        </w:rPr>
        <w:t>) ;</w:t>
      </w:r>
      <w:proofErr w:type="gramEnd"/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(...)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§4º.</w:t>
      </w:r>
      <w:r w:rsidRPr="005C5C44">
        <w:rPr>
          <w:color w:val="auto"/>
        </w:rPr>
        <w:t xml:space="preserve"> A caracterização de negligência ou dolo será exigível nas hipóteses previstas nos incisos I e II do § 3o do art. 72 da Lei Federal nº 9.605, de 12 de fevereiro de 1998.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bCs/>
          <w:color w:val="auto"/>
        </w:rPr>
      </w:pPr>
      <w:r w:rsidRPr="005C5C44">
        <w:rPr>
          <w:b/>
          <w:bCs/>
          <w:color w:val="auto"/>
        </w:rPr>
        <w:t xml:space="preserve">Art. 3º. </w:t>
      </w:r>
      <w:r w:rsidRPr="005C5C44">
        <w:rPr>
          <w:bCs/>
          <w:color w:val="auto"/>
        </w:rPr>
        <w:t>Fica alterado o Artigo 245 da Lei Complementar Nº 42/2018, Código Municipal do Meio Ambiente, que passa a viger com a seguinte redação: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245. </w:t>
      </w:r>
      <w:r w:rsidRPr="005C5C44">
        <w:rPr>
          <w:color w:val="auto"/>
        </w:rPr>
        <w:t xml:space="preserve">A pena de multa consiste no pagamento de importância equivalente a: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I- </w:t>
      </w:r>
      <w:proofErr w:type="gramStart"/>
      <w:r w:rsidRPr="005C5C44">
        <w:rPr>
          <w:color w:val="auto"/>
        </w:rPr>
        <w:t>nas</w:t>
      </w:r>
      <w:proofErr w:type="gramEnd"/>
      <w:r w:rsidRPr="005C5C44">
        <w:rPr>
          <w:color w:val="auto"/>
        </w:rPr>
        <w:t xml:space="preserve"> infrações leves, 1 até 10 UPF/MT;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II- </w:t>
      </w:r>
      <w:proofErr w:type="gramStart"/>
      <w:r w:rsidRPr="005C5C44">
        <w:rPr>
          <w:color w:val="auto"/>
        </w:rPr>
        <w:t>nas</w:t>
      </w:r>
      <w:proofErr w:type="gramEnd"/>
      <w:r w:rsidRPr="005C5C44">
        <w:rPr>
          <w:color w:val="auto"/>
        </w:rPr>
        <w:t xml:space="preserve"> infrações graves, 10 até 200 UPF/MT;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III- nas infrações muito graves, 200 até 400 UPF/MT;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IV - </w:t>
      </w:r>
      <w:proofErr w:type="gramStart"/>
      <w:r w:rsidRPr="005C5C44">
        <w:rPr>
          <w:color w:val="auto"/>
        </w:rPr>
        <w:t>nas</w:t>
      </w:r>
      <w:proofErr w:type="gramEnd"/>
      <w:r w:rsidRPr="005C5C44">
        <w:rPr>
          <w:color w:val="auto"/>
        </w:rPr>
        <w:t xml:space="preserve"> infrações gravíssimas, 400 até 2.000 UPF/MT.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§1º.</w:t>
      </w:r>
      <w:r w:rsidRPr="005C5C44">
        <w:rPr>
          <w:color w:val="auto"/>
        </w:rPr>
        <w:t xml:space="preserve"> Atendido o disposto neste artigo, a autoridade levará em conta, na fixação do valor da multa, a capacidade econômica do infrator.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lastRenderedPageBreak/>
        <w:t xml:space="preserve">§2º. </w:t>
      </w:r>
      <w:r w:rsidRPr="005C5C44">
        <w:rPr>
          <w:color w:val="auto"/>
        </w:rPr>
        <w:t>A multa terá por base a unidade, hectare, metro cúbico, quilograma, metro de carvão-</w:t>
      </w:r>
      <w:proofErr w:type="spellStart"/>
      <w:r w:rsidRPr="005C5C44">
        <w:rPr>
          <w:color w:val="auto"/>
        </w:rPr>
        <w:t>mdc</w:t>
      </w:r>
      <w:proofErr w:type="spellEnd"/>
      <w:r w:rsidRPr="005C5C44">
        <w:rPr>
          <w:color w:val="auto"/>
        </w:rPr>
        <w:t xml:space="preserve">, estéreo, metro quadrado, dúzia, estipe, cento, milheiros ou outra medida pertinente, de acordo com o objeto jurídico lesado.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>§3º.</w:t>
      </w:r>
      <w:r w:rsidRPr="005C5C44">
        <w:rPr>
          <w:bCs/>
          <w:color w:val="auto"/>
        </w:rPr>
        <w:t xml:space="preserve"> O</w:t>
      </w:r>
      <w:r w:rsidRPr="005C5C44">
        <w:rPr>
          <w:color w:val="auto"/>
        </w:rPr>
        <w:t xml:space="preserve"> órgão ou entidade ambiental poderá especificar a unidade de medida aplicável para cada espécie de recurso ambiental objeto da infração.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4º. </w:t>
      </w:r>
      <w:r w:rsidRPr="005C5C44">
        <w:rPr>
          <w:color w:val="auto"/>
        </w:rPr>
        <w:t xml:space="preserve">Esta Lei entrará em vigor na data de sua publicação. 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5º. </w:t>
      </w:r>
      <w:r w:rsidRPr="005C5C44">
        <w:rPr>
          <w:color w:val="auto"/>
        </w:rPr>
        <w:t xml:space="preserve">Revogam-se as disposições em contrário. </w:t>
      </w:r>
    </w:p>
    <w:p w:rsidR="00DF35AB" w:rsidRDefault="00DF35AB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9E4B29" w:rsidRPr="005C5C44" w:rsidRDefault="009E4B29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027ADC" w:rsidRPr="005C5C44" w:rsidRDefault="0085043D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5C5C44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Pr="005C5C44">
        <w:rPr>
          <w:rFonts w:ascii="Times New Roman" w:eastAsia="Batang" w:hAnsi="Times New Roman"/>
          <w:sz w:val="24"/>
          <w:szCs w:val="24"/>
        </w:rPr>
        <w:t xml:space="preserve"> d’Oeste-MT</w:t>
      </w:r>
      <w:r w:rsidR="00027ADC" w:rsidRPr="005C5C44">
        <w:rPr>
          <w:rFonts w:ascii="Times New Roman" w:eastAsia="Batang" w:hAnsi="Times New Roman"/>
          <w:sz w:val="24"/>
          <w:szCs w:val="24"/>
        </w:rPr>
        <w:t xml:space="preserve">, </w:t>
      </w:r>
      <w:r w:rsidR="004F0AE2">
        <w:rPr>
          <w:rFonts w:ascii="Times New Roman" w:eastAsia="Batang" w:hAnsi="Times New Roman"/>
          <w:sz w:val="24"/>
          <w:szCs w:val="24"/>
        </w:rPr>
        <w:t>07</w:t>
      </w:r>
      <w:r w:rsidR="009E4B29">
        <w:rPr>
          <w:rFonts w:ascii="Times New Roman" w:eastAsia="Batang" w:hAnsi="Times New Roman"/>
          <w:sz w:val="24"/>
          <w:szCs w:val="24"/>
        </w:rPr>
        <w:t xml:space="preserve"> de outubro</w:t>
      </w:r>
      <w:r w:rsidRPr="005C5C44">
        <w:rPr>
          <w:rFonts w:ascii="Times New Roman" w:eastAsia="Batang" w:hAnsi="Times New Roman"/>
          <w:sz w:val="24"/>
          <w:szCs w:val="24"/>
        </w:rPr>
        <w:t xml:space="preserve"> de 202</w:t>
      </w:r>
      <w:r w:rsidR="00793D16" w:rsidRPr="005C5C44">
        <w:rPr>
          <w:rFonts w:ascii="Times New Roman" w:eastAsia="Batang" w:hAnsi="Times New Roman"/>
          <w:sz w:val="24"/>
          <w:szCs w:val="24"/>
        </w:rPr>
        <w:t>5</w:t>
      </w:r>
      <w:r w:rsidRPr="005C5C44">
        <w:rPr>
          <w:rFonts w:ascii="Times New Roman" w:eastAsia="Batang" w:hAnsi="Times New Roman"/>
          <w:sz w:val="24"/>
          <w:szCs w:val="24"/>
        </w:rPr>
        <w:t>.</w:t>
      </w:r>
    </w:p>
    <w:p w:rsidR="00027ADC" w:rsidRPr="005C5C44" w:rsidRDefault="00027ADC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</w:p>
    <w:p w:rsidR="00027ADC" w:rsidRPr="005C5C44" w:rsidRDefault="00027ADC" w:rsidP="003D237D">
      <w:pPr>
        <w:spacing w:after="0" w:line="240" w:lineRule="auto"/>
        <w:rPr>
          <w:rFonts w:ascii="Times New Roman" w:eastAsia="Batang" w:hAnsi="Times New Roman"/>
          <w:b/>
          <w:sz w:val="24"/>
          <w:szCs w:val="24"/>
        </w:rPr>
      </w:pPr>
    </w:p>
    <w:p w:rsidR="00216F0F" w:rsidRPr="005C5C44" w:rsidRDefault="00216F0F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</w:p>
    <w:p w:rsidR="00027ADC" w:rsidRPr="005C5C44" w:rsidRDefault="008B2524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5C5C44"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027ADC" w:rsidRPr="005C5C44" w:rsidRDefault="00027ADC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5C5C44">
        <w:rPr>
          <w:rFonts w:ascii="Times New Roman" w:eastAsia="Batang" w:hAnsi="Times New Roman"/>
          <w:b/>
          <w:sz w:val="24"/>
          <w:szCs w:val="24"/>
        </w:rPr>
        <w:t xml:space="preserve">Prefeito Municipal </w:t>
      </w:r>
    </w:p>
    <w:sectPr w:rsidR="00027ADC" w:rsidRPr="005C5C44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6D1" w:rsidRDefault="007D26D1" w:rsidP="00732E4E">
      <w:pPr>
        <w:spacing w:after="0" w:line="240" w:lineRule="auto"/>
      </w:pPr>
      <w:r>
        <w:separator/>
      </w:r>
    </w:p>
  </w:endnote>
  <w:endnote w:type="continuationSeparator" w:id="0">
    <w:p w:rsidR="007D26D1" w:rsidRDefault="007D26D1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7904DEF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710960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6D1" w:rsidRDefault="007D26D1" w:rsidP="00732E4E">
      <w:pPr>
        <w:spacing w:after="0" w:line="240" w:lineRule="auto"/>
      </w:pPr>
      <w:r>
        <w:separator/>
      </w:r>
    </w:p>
  </w:footnote>
  <w:footnote w:type="continuationSeparator" w:id="0">
    <w:p w:rsidR="007D26D1" w:rsidRDefault="007D26D1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0AE2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5C44"/>
    <w:rsid w:val="005C676F"/>
    <w:rsid w:val="005C7C13"/>
    <w:rsid w:val="005D3480"/>
    <w:rsid w:val="005F085C"/>
    <w:rsid w:val="005F71ED"/>
    <w:rsid w:val="006005F0"/>
    <w:rsid w:val="006110E1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26D1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9E4B29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C03CDB"/>
    <w:rsid w:val="00C3450C"/>
    <w:rsid w:val="00C473BB"/>
    <w:rsid w:val="00C83DF1"/>
    <w:rsid w:val="00CC23D5"/>
    <w:rsid w:val="00CC4140"/>
    <w:rsid w:val="00CD588A"/>
    <w:rsid w:val="00CE35CB"/>
    <w:rsid w:val="00CF598B"/>
    <w:rsid w:val="00CF5DDF"/>
    <w:rsid w:val="00D17BBC"/>
    <w:rsid w:val="00D5195B"/>
    <w:rsid w:val="00D63E18"/>
    <w:rsid w:val="00D732BF"/>
    <w:rsid w:val="00D73860"/>
    <w:rsid w:val="00D90184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0F68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90950"/>
    <w:rsid w:val="00F953A5"/>
    <w:rsid w:val="00FA0233"/>
    <w:rsid w:val="00FA0C20"/>
    <w:rsid w:val="00FA54FA"/>
    <w:rsid w:val="00FC21B5"/>
    <w:rsid w:val="00FC4C39"/>
    <w:rsid w:val="00FD17E4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uiPriority w:val="99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B8CD5-B284-45F0-B9ED-54B64E8AB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155</TotalTime>
  <Pages>5</Pages>
  <Words>1554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35</cp:revision>
  <cp:lastPrinted>2016-02-22T16:24:00Z</cp:lastPrinted>
  <dcterms:created xsi:type="dcterms:W3CDTF">2017-11-23T13:08:00Z</dcterms:created>
  <dcterms:modified xsi:type="dcterms:W3CDTF">2025-10-07T17:56:00Z</dcterms:modified>
</cp:coreProperties>
</file>